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38B1F" w14:textId="77777777" w:rsidR="00A25171" w:rsidRDefault="00A25171" w:rsidP="00A25171">
      <w:pPr>
        <w:ind w:right="-33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Dr G C Chajed </w:t>
      </w:r>
      <w:r w:rsidRPr="0033078F">
        <w:rPr>
          <w:b/>
          <w:sz w:val="18"/>
          <w:szCs w:val="18"/>
        </w:rPr>
        <w:t>MMBS LRCP MRCS MRCP(I) MRCP(UK)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smartTag w:uri="urn:schemas-microsoft-com:office:smarttags" w:element="place">
        <w:r>
          <w:rPr>
            <w:b/>
            <w:sz w:val="22"/>
            <w:szCs w:val="22"/>
          </w:rPr>
          <w:t>Kingswood</w:t>
        </w:r>
      </w:smartTag>
      <w:r>
        <w:rPr>
          <w:b/>
          <w:sz w:val="22"/>
          <w:szCs w:val="22"/>
        </w:rPr>
        <w:t xml:space="preserve"> Medical Centre</w:t>
      </w:r>
    </w:p>
    <w:p w14:paraId="7F0D1D0B" w14:textId="77777777" w:rsidR="00A25171" w:rsidRDefault="00A25171" w:rsidP="00A25171">
      <w:pPr>
        <w:ind w:right="-33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Dr A Chopra </w:t>
      </w:r>
      <w:r w:rsidRPr="0033078F">
        <w:rPr>
          <w:b/>
          <w:sz w:val="18"/>
          <w:szCs w:val="18"/>
        </w:rPr>
        <w:t>MBBS DRCOG MRCGP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Clay Hill Road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352027B5" w14:textId="77777777" w:rsidR="00A25171" w:rsidRDefault="00A25171" w:rsidP="00A25171">
      <w:pPr>
        <w:ind w:right="-33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Dr R Shah </w:t>
      </w:r>
      <w:r w:rsidRPr="0033078F">
        <w:rPr>
          <w:b/>
          <w:sz w:val="18"/>
          <w:szCs w:val="18"/>
        </w:rPr>
        <w:t>MB</w:t>
      </w:r>
      <w:r>
        <w:rPr>
          <w:b/>
          <w:sz w:val="18"/>
          <w:szCs w:val="18"/>
        </w:rPr>
        <w:t>CH</w:t>
      </w:r>
      <w:r w:rsidRPr="0033078F">
        <w:rPr>
          <w:b/>
          <w:sz w:val="18"/>
          <w:szCs w:val="18"/>
        </w:rPr>
        <w:t>B B</w:t>
      </w:r>
      <w:r>
        <w:rPr>
          <w:b/>
          <w:sz w:val="18"/>
          <w:szCs w:val="18"/>
        </w:rPr>
        <w:t xml:space="preserve">SC </w:t>
      </w:r>
      <w:r w:rsidRPr="0033078F">
        <w:rPr>
          <w:b/>
          <w:sz w:val="18"/>
          <w:szCs w:val="18"/>
        </w:rPr>
        <w:t>(Hons) DRCOG DFFP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Basildon</w:t>
      </w:r>
    </w:p>
    <w:p w14:paraId="2DA01635" w14:textId="77777777" w:rsidR="00A25171" w:rsidRDefault="00A25171" w:rsidP="00A25171">
      <w:pPr>
        <w:ind w:right="-33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Dr K Kabeer </w:t>
      </w:r>
      <w:r w:rsidRPr="0033078F">
        <w:rPr>
          <w:b/>
          <w:sz w:val="18"/>
          <w:szCs w:val="18"/>
        </w:rPr>
        <w:t>MBBS DA MRCGP DFRSH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Essex   SS16 5AD</w:t>
      </w:r>
    </w:p>
    <w:p w14:paraId="7180C5B8" w14:textId="77777777" w:rsidR="00A25171" w:rsidRDefault="00A25171" w:rsidP="00A25171">
      <w:pPr>
        <w:ind w:right="-334"/>
        <w:rPr>
          <w:b/>
          <w:sz w:val="22"/>
          <w:szCs w:val="22"/>
        </w:rPr>
      </w:pPr>
    </w:p>
    <w:p w14:paraId="742E1535" w14:textId="77777777" w:rsidR="00A25171" w:rsidRDefault="00A25171" w:rsidP="00A25171">
      <w:pPr>
        <w:ind w:right="-334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Tel:  01268 663140</w:t>
      </w:r>
    </w:p>
    <w:p w14:paraId="26F08BB7" w14:textId="77777777" w:rsidR="00A25171" w:rsidRDefault="00A25171" w:rsidP="00A25171">
      <w:pPr>
        <w:ind w:right="-334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Email: kingswood.info@nhs.net</w:t>
      </w:r>
    </w:p>
    <w:p w14:paraId="2DA48489" w14:textId="77777777" w:rsidR="00A25171" w:rsidRDefault="00A25171" w:rsidP="002B1FE5">
      <w:pPr>
        <w:ind w:right="-334"/>
        <w:rPr>
          <w:b/>
          <w:sz w:val="22"/>
          <w:szCs w:val="22"/>
        </w:rPr>
      </w:pPr>
    </w:p>
    <w:p w14:paraId="307B482B" w14:textId="77777777" w:rsidR="00A25171" w:rsidRDefault="00A25171" w:rsidP="002B1FE5">
      <w:pPr>
        <w:ind w:right="-334"/>
        <w:rPr>
          <w:b/>
          <w:sz w:val="22"/>
          <w:szCs w:val="22"/>
        </w:rPr>
      </w:pPr>
    </w:p>
    <w:p w14:paraId="17175701" w14:textId="77777777" w:rsidR="00A25171" w:rsidRDefault="00A25171" w:rsidP="002B1FE5">
      <w:pPr>
        <w:ind w:right="-334"/>
        <w:rPr>
          <w:b/>
          <w:sz w:val="22"/>
          <w:szCs w:val="22"/>
        </w:rPr>
      </w:pPr>
      <w:bookmarkStart w:id="0" w:name="_GoBack"/>
      <w:bookmarkEnd w:id="0"/>
    </w:p>
    <w:p w14:paraId="1EFAB27E" w14:textId="77777777" w:rsidR="00A25171" w:rsidRDefault="00A25171" w:rsidP="002B1FE5">
      <w:pPr>
        <w:ind w:right="-334"/>
        <w:rPr>
          <w:b/>
          <w:sz w:val="22"/>
          <w:szCs w:val="22"/>
        </w:rPr>
      </w:pPr>
    </w:p>
    <w:p w14:paraId="5DCA7674" w14:textId="77777777" w:rsidR="00A25171" w:rsidRDefault="00A25171" w:rsidP="002B1FE5">
      <w:pPr>
        <w:ind w:right="-334"/>
        <w:rPr>
          <w:b/>
          <w:sz w:val="22"/>
          <w:szCs w:val="22"/>
        </w:rPr>
      </w:pPr>
    </w:p>
    <w:p w14:paraId="19EA7983" w14:textId="024685A3" w:rsidR="00A25171" w:rsidRDefault="00CA54DF" w:rsidP="002B1FE5">
      <w:pPr>
        <w:ind w:right="-334"/>
        <w:rPr>
          <w:b/>
          <w:sz w:val="22"/>
          <w:szCs w:val="22"/>
        </w:rPr>
      </w:pPr>
      <w:r w:rsidRPr="00CA54DF">
        <w:rPr>
          <w:b/>
          <w:noProof/>
          <w:sz w:val="22"/>
          <w:szCs w:val="22"/>
        </w:rPr>
        <w:drawing>
          <wp:inline distT="0" distB="0" distL="0" distR="0" wp14:anchorId="42856436" wp14:editId="640BB0D6">
            <wp:extent cx="5731510" cy="57562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E5BA" w14:textId="77777777" w:rsidR="00A25171" w:rsidRDefault="00A25171" w:rsidP="002B1FE5">
      <w:pPr>
        <w:ind w:right="-334"/>
        <w:rPr>
          <w:b/>
          <w:sz w:val="22"/>
          <w:szCs w:val="22"/>
        </w:rPr>
      </w:pPr>
    </w:p>
    <w:p w14:paraId="429A3EE5" w14:textId="77777777" w:rsidR="00A25171" w:rsidRDefault="00A25171" w:rsidP="002B1FE5">
      <w:pPr>
        <w:ind w:right="-334"/>
        <w:rPr>
          <w:b/>
          <w:sz w:val="22"/>
          <w:szCs w:val="22"/>
        </w:rPr>
      </w:pPr>
    </w:p>
    <w:p w14:paraId="76A94451" w14:textId="77777777" w:rsidR="00906CB7" w:rsidRDefault="00906CB7" w:rsidP="002B1FE5">
      <w:pPr>
        <w:ind w:right="-334"/>
        <w:rPr>
          <w:b/>
          <w:sz w:val="22"/>
          <w:szCs w:val="22"/>
        </w:rPr>
      </w:pPr>
    </w:p>
    <w:p w14:paraId="56AEC711" w14:textId="77777777" w:rsidR="00906CB7" w:rsidRDefault="00906CB7" w:rsidP="002B1FE5">
      <w:pPr>
        <w:ind w:right="-334"/>
        <w:rPr>
          <w:b/>
          <w:sz w:val="22"/>
          <w:szCs w:val="22"/>
        </w:rPr>
      </w:pPr>
    </w:p>
    <w:p w14:paraId="0A17C9E5" w14:textId="77777777" w:rsidR="00906CB7" w:rsidRDefault="00906CB7" w:rsidP="002B1FE5">
      <w:pPr>
        <w:ind w:right="-334"/>
        <w:rPr>
          <w:b/>
          <w:sz w:val="22"/>
          <w:szCs w:val="22"/>
        </w:rPr>
      </w:pPr>
    </w:p>
    <w:sectPr w:rsidR="00906CB7" w:rsidSect="002B1FE5">
      <w:pgSz w:w="11906" w:h="16838" w:code="9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5FF"/>
    <w:rsid w:val="001D3B9A"/>
    <w:rsid w:val="002B1FE5"/>
    <w:rsid w:val="00766191"/>
    <w:rsid w:val="00906CB7"/>
    <w:rsid w:val="00A25171"/>
    <w:rsid w:val="00CA54DF"/>
    <w:rsid w:val="00DA4648"/>
    <w:rsid w:val="00E80A74"/>
    <w:rsid w:val="00F04B77"/>
    <w:rsid w:val="00FD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EA004F8"/>
  <w15:docId w15:val="{4BEA3D8A-E8E6-4155-B0FF-7E32CC1F3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F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5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5F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3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p.F81025\AppData\Roaming\Microsoft\Templates\KINGSWOOD%20MEDICAL%20CENTRE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89CF9-C6D5-4D86-BF75-0B1A9A896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KINGSWOOD MEDICAL CENTRE letter</Template>
  <TotalTime>2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Essex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 F81025 - Kingswood Medical Centre</dc:creator>
  <cp:lastModifiedBy>JANAQI, Sabina (DR GC CHAJED'S PRACTICE)</cp:lastModifiedBy>
  <cp:revision>2</cp:revision>
  <cp:lastPrinted>2016-08-03T13:16:00Z</cp:lastPrinted>
  <dcterms:created xsi:type="dcterms:W3CDTF">2021-09-29T21:13:00Z</dcterms:created>
  <dcterms:modified xsi:type="dcterms:W3CDTF">2021-09-29T21:13:00Z</dcterms:modified>
</cp:coreProperties>
</file>